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DA9DF" w14:textId="22D02D2F" w:rsidR="00D70CAE" w:rsidRPr="00FA6759" w:rsidRDefault="006915FA" w:rsidP="006915F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Registrační formulář hosta jednání komise </w:t>
      </w:r>
      <w:r w:rsidR="00A95340">
        <w:rPr>
          <w:b/>
          <w:sz w:val="28"/>
          <w:szCs w:val="28"/>
          <w:u w:val="single"/>
        </w:rPr>
        <w:t>S</w:t>
      </w:r>
      <w:r w:rsidR="007635C1">
        <w:rPr>
          <w:b/>
          <w:sz w:val="28"/>
          <w:szCs w:val="28"/>
          <w:u w:val="single"/>
        </w:rPr>
        <w:t>tarostky</w:t>
      </w:r>
      <w:r w:rsidR="00A95340">
        <w:rPr>
          <w:b/>
          <w:sz w:val="28"/>
          <w:szCs w:val="28"/>
          <w:u w:val="single"/>
        </w:rPr>
        <w:t xml:space="preserve"> MČ Praha-Kunratice</w:t>
      </w:r>
    </w:p>
    <w:p w14:paraId="1CA9D831" w14:textId="1A913A4B" w:rsidR="009A4349" w:rsidRDefault="009A4349" w:rsidP="006915FA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915FA" w14:paraId="4956694C" w14:textId="77777777" w:rsidTr="006915FA">
        <w:trPr>
          <w:trHeight w:val="680"/>
        </w:trPr>
        <w:tc>
          <w:tcPr>
            <w:tcW w:w="4531" w:type="dxa"/>
          </w:tcPr>
          <w:p w14:paraId="1D6F2640" w14:textId="4BE30955" w:rsidR="006915FA" w:rsidRDefault="006915FA" w:rsidP="006915FA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Jméno, příjmení</w:t>
            </w:r>
            <w:r w:rsidR="00B10F4B">
              <w:rPr>
                <w:sz w:val="22"/>
                <w:szCs w:val="28"/>
              </w:rPr>
              <w:t>, titul</w:t>
            </w:r>
          </w:p>
        </w:tc>
        <w:tc>
          <w:tcPr>
            <w:tcW w:w="4531" w:type="dxa"/>
          </w:tcPr>
          <w:p w14:paraId="4C1B2B3C" w14:textId="77777777" w:rsidR="006915FA" w:rsidRDefault="006915FA" w:rsidP="006915FA">
            <w:pPr>
              <w:rPr>
                <w:sz w:val="22"/>
                <w:szCs w:val="28"/>
              </w:rPr>
            </w:pPr>
          </w:p>
        </w:tc>
      </w:tr>
      <w:tr w:rsidR="006915FA" w14:paraId="7BDF5ACC" w14:textId="77777777" w:rsidTr="006915FA">
        <w:trPr>
          <w:trHeight w:val="680"/>
        </w:trPr>
        <w:tc>
          <w:tcPr>
            <w:tcW w:w="4531" w:type="dxa"/>
          </w:tcPr>
          <w:p w14:paraId="59F54235" w14:textId="7618ED39" w:rsidR="006915FA" w:rsidRDefault="006915FA" w:rsidP="006915FA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Datum narození</w:t>
            </w:r>
          </w:p>
        </w:tc>
        <w:tc>
          <w:tcPr>
            <w:tcW w:w="4531" w:type="dxa"/>
          </w:tcPr>
          <w:p w14:paraId="30F9D7FA" w14:textId="77777777" w:rsidR="006915FA" w:rsidRDefault="006915FA" w:rsidP="006915FA">
            <w:pPr>
              <w:rPr>
                <w:sz w:val="22"/>
                <w:szCs w:val="28"/>
              </w:rPr>
            </w:pPr>
          </w:p>
        </w:tc>
      </w:tr>
      <w:tr w:rsidR="006915FA" w14:paraId="4B3D0193" w14:textId="77777777" w:rsidTr="006915FA">
        <w:trPr>
          <w:trHeight w:val="1361"/>
        </w:trPr>
        <w:tc>
          <w:tcPr>
            <w:tcW w:w="4531" w:type="dxa"/>
          </w:tcPr>
          <w:p w14:paraId="183076FC" w14:textId="58DC1A62" w:rsidR="006915FA" w:rsidRDefault="006915FA" w:rsidP="006915FA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Adresa trvalého bydliště</w:t>
            </w:r>
          </w:p>
        </w:tc>
        <w:tc>
          <w:tcPr>
            <w:tcW w:w="4531" w:type="dxa"/>
          </w:tcPr>
          <w:p w14:paraId="16516283" w14:textId="512AE7D5" w:rsidR="006915FA" w:rsidRDefault="006915FA" w:rsidP="006915FA">
            <w:pPr>
              <w:rPr>
                <w:sz w:val="22"/>
                <w:szCs w:val="28"/>
              </w:rPr>
            </w:pPr>
          </w:p>
        </w:tc>
      </w:tr>
      <w:tr w:rsidR="006915FA" w14:paraId="502A3F70" w14:textId="77777777" w:rsidTr="006915FA">
        <w:trPr>
          <w:trHeight w:val="680"/>
        </w:trPr>
        <w:tc>
          <w:tcPr>
            <w:tcW w:w="4531" w:type="dxa"/>
          </w:tcPr>
          <w:p w14:paraId="7C69ADA4" w14:textId="11842147" w:rsidR="006915FA" w:rsidRDefault="006915FA" w:rsidP="006915FA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Telefon</w:t>
            </w:r>
            <w:r w:rsidR="00B10F4B">
              <w:rPr>
                <w:sz w:val="22"/>
                <w:szCs w:val="28"/>
              </w:rPr>
              <w:br/>
            </w:r>
            <w:r w:rsidR="00B10F4B" w:rsidRPr="00B10F4B">
              <w:rPr>
                <w:i/>
                <w:iCs/>
                <w:sz w:val="22"/>
                <w:szCs w:val="28"/>
              </w:rPr>
              <w:t>(nepovinné)</w:t>
            </w:r>
          </w:p>
        </w:tc>
        <w:tc>
          <w:tcPr>
            <w:tcW w:w="4531" w:type="dxa"/>
          </w:tcPr>
          <w:p w14:paraId="7D375E51" w14:textId="77777777" w:rsidR="006915FA" w:rsidRDefault="006915FA" w:rsidP="006915FA">
            <w:pPr>
              <w:rPr>
                <w:sz w:val="22"/>
                <w:szCs w:val="28"/>
              </w:rPr>
            </w:pPr>
          </w:p>
        </w:tc>
      </w:tr>
      <w:tr w:rsidR="006915FA" w14:paraId="684C2D95" w14:textId="77777777" w:rsidTr="006915FA">
        <w:trPr>
          <w:trHeight w:val="680"/>
        </w:trPr>
        <w:tc>
          <w:tcPr>
            <w:tcW w:w="4531" w:type="dxa"/>
          </w:tcPr>
          <w:p w14:paraId="5F5A33B4" w14:textId="25EAFFA6" w:rsidR="006915FA" w:rsidRDefault="006915FA" w:rsidP="006915FA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Email</w:t>
            </w:r>
            <w:r w:rsidR="00B10F4B">
              <w:rPr>
                <w:sz w:val="22"/>
                <w:szCs w:val="28"/>
              </w:rPr>
              <w:br/>
            </w:r>
            <w:r w:rsidR="00B10F4B" w:rsidRPr="00B10F4B">
              <w:rPr>
                <w:i/>
                <w:iCs/>
                <w:sz w:val="22"/>
                <w:szCs w:val="28"/>
              </w:rPr>
              <w:t>(nepovinné)</w:t>
            </w:r>
          </w:p>
        </w:tc>
        <w:tc>
          <w:tcPr>
            <w:tcW w:w="4531" w:type="dxa"/>
          </w:tcPr>
          <w:p w14:paraId="227E749B" w14:textId="77777777" w:rsidR="006915FA" w:rsidRDefault="006915FA" w:rsidP="006915FA">
            <w:pPr>
              <w:rPr>
                <w:sz w:val="22"/>
                <w:szCs w:val="28"/>
              </w:rPr>
            </w:pPr>
          </w:p>
        </w:tc>
      </w:tr>
    </w:tbl>
    <w:p w14:paraId="5076221E" w14:textId="5757A8DD" w:rsidR="006915FA" w:rsidRDefault="006915FA" w:rsidP="006915FA">
      <w:pPr>
        <w:rPr>
          <w:sz w:val="22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915FA" w14:paraId="346A6243" w14:textId="77777777" w:rsidTr="00A95340">
        <w:tc>
          <w:tcPr>
            <w:tcW w:w="9062" w:type="dxa"/>
            <w:shd w:val="clear" w:color="auto" w:fill="EDEDED" w:themeFill="accent3" w:themeFillTint="33"/>
          </w:tcPr>
          <w:p w14:paraId="052D42DA" w14:textId="4DD17130" w:rsidR="006915FA" w:rsidRDefault="006915FA" w:rsidP="006915FA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Zde popište konkrétně a </w:t>
            </w:r>
            <w:r w:rsidR="00A95340">
              <w:rPr>
                <w:sz w:val="22"/>
                <w:szCs w:val="28"/>
              </w:rPr>
              <w:t xml:space="preserve">dostatečně </w:t>
            </w:r>
            <w:r>
              <w:rPr>
                <w:sz w:val="22"/>
                <w:szCs w:val="28"/>
              </w:rPr>
              <w:t>podrobně záležitost (problematiku), kterou chcete řešit:</w:t>
            </w:r>
          </w:p>
        </w:tc>
      </w:tr>
      <w:tr w:rsidR="006915FA" w14:paraId="285419ED" w14:textId="77777777" w:rsidTr="006915FA">
        <w:trPr>
          <w:trHeight w:val="3969"/>
        </w:trPr>
        <w:tc>
          <w:tcPr>
            <w:tcW w:w="9062" w:type="dxa"/>
          </w:tcPr>
          <w:p w14:paraId="70487F9A" w14:textId="77777777" w:rsidR="006915FA" w:rsidRDefault="006915FA" w:rsidP="006915FA">
            <w:pPr>
              <w:rPr>
                <w:sz w:val="22"/>
                <w:szCs w:val="28"/>
              </w:rPr>
            </w:pPr>
          </w:p>
        </w:tc>
      </w:tr>
      <w:tr w:rsidR="006915FA" w14:paraId="1F6439D6" w14:textId="77777777" w:rsidTr="006915FA">
        <w:trPr>
          <w:trHeight w:val="680"/>
        </w:trPr>
        <w:tc>
          <w:tcPr>
            <w:tcW w:w="9062" w:type="dxa"/>
          </w:tcPr>
          <w:p w14:paraId="63B12EFB" w14:textId="0F4E204C" w:rsidR="006915FA" w:rsidRDefault="006915FA" w:rsidP="006915FA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Přílohy: ano / ne</w:t>
            </w:r>
            <w:r>
              <w:rPr>
                <w:sz w:val="22"/>
                <w:szCs w:val="28"/>
              </w:rPr>
              <w:br/>
              <w:t>(v případě</w:t>
            </w:r>
            <w:r w:rsidR="00FE50B0">
              <w:rPr>
                <w:sz w:val="22"/>
                <w:szCs w:val="28"/>
              </w:rPr>
              <w:t xml:space="preserve"> že</w:t>
            </w:r>
            <w:r>
              <w:rPr>
                <w:sz w:val="22"/>
                <w:szCs w:val="28"/>
              </w:rPr>
              <w:t xml:space="preserve"> ano</w:t>
            </w:r>
            <w:r w:rsidR="00B10F4B">
              <w:rPr>
                <w:sz w:val="22"/>
                <w:szCs w:val="28"/>
              </w:rPr>
              <w:t xml:space="preserve">, uveďte </w:t>
            </w:r>
            <w:r>
              <w:rPr>
                <w:sz w:val="22"/>
                <w:szCs w:val="28"/>
              </w:rPr>
              <w:t>jaké)</w:t>
            </w:r>
          </w:p>
        </w:tc>
      </w:tr>
    </w:tbl>
    <w:p w14:paraId="60B9B2D1" w14:textId="5DD22CD8" w:rsidR="007635C1" w:rsidRDefault="007635C1" w:rsidP="007635C1">
      <w:pPr>
        <w:spacing w:before="240"/>
        <w:rPr>
          <w:sz w:val="22"/>
          <w:szCs w:val="28"/>
        </w:rPr>
      </w:pPr>
      <w:r>
        <w:rPr>
          <w:sz w:val="22"/>
          <w:szCs w:val="28"/>
        </w:rPr>
        <w:t>V Praze dne:</w:t>
      </w:r>
    </w:p>
    <w:p w14:paraId="15E8218C" w14:textId="630F43E4" w:rsidR="007635C1" w:rsidRDefault="007635C1" w:rsidP="007635C1">
      <w:pPr>
        <w:spacing w:before="240" w:after="480"/>
        <w:rPr>
          <w:sz w:val="22"/>
          <w:szCs w:val="28"/>
        </w:rPr>
      </w:pPr>
      <w:r>
        <w:rPr>
          <w:sz w:val="22"/>
          <w:szCs w:val="28"/>
        </w:rPr>
        <w:t>Podpis:</w:t>
      </w:r>
    </w:p>
    <w:tbl>
      <w:tblPr>
        <w:tblStyle w:val="Mkatabulky"/>
        <w:tblW w:w="0" w:type="auto"/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9062"/>
      </w:tblGrid>
      <w:tr w:rsidR="007635C1" w14:paraId="25752352" w14:textId="77777777" w:rsidTr="00B10F4B">
        <w:trPr>
          <w:trHeight w:val="680"/>
        </w:trPr>
        <w:tc>
          <w:tcPr>
            <w:tcW w:w="9062" w:type="dxa"/>
            <w:shd w:val="clear" w:color="auto" w:fill="EDEDED" w:themeFill="accent3" w:themeFillTint="33"/>
          </w:tcPr>
          <w:p w14:paraId="0189FB2A" w14:textId="5FAB81E5" w:rsidR="007635C1" w:rsidRDefault="007635C1" w:rsidP="00670034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Host přizván na jednání komise dne:</w:t>
            </w:r>
            <w:r w:rsidR="00B10F4B">
              <w:rPr>
                <w:sz w:val="22"/>
                <w:szCs w:val="28"/>
              </w:rPr>
              <w:br/>
            </w:r>
            <w:r w:rsidR="00B10F4B" w:rsidRPr="00B10F4B">
              <w:rPr>
                <w:i/>
                <w:iCs/>
                <w:sz w:val="22"/>
                <w:szCs w:val="28"/>
              </w:rPr>
              <w:t>(vyplní tajemník komise)</w:t>
            </w:r>
          </w:p>
        </w:tc>
      </w:tr>
      <w:tr w:rsidR="007635C1" w14:paraId="2CA1CE2F" w14:textId="77777777" w:rsidTr="00B10F4B">
        <w:trPr>
          <w:trHeight w:val="680"/>
        </w:trPr>
        <w:tc>
          <w:tcPr>
            <w:tcW w:w="9062" w:type="dxa"/>
            <w:shd w:val="clear" w:color="auto" w:fill="EDEDED" w:themeFill="accent3" w:themeFillTint="33"/>
          </w:tcPr>
          <w:p w14:paraId="19D8C8F3" w14:textId="20CF9071" w:rsidR="007635C1" w:rsidRDefault="007635C1" w:rsidP="00670034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Vyřízeno na jednání komise dne:</w:t>
            </w:r>
            <w:r w:rsidR="00B10F4B">
              <w:rPr>
                <w:sz w:val="22"/>
                <w:szCs w:val="28"/>
              </w:rPr>
              <w:br/>
            </w:r>
            <w:r w:rsidR="00B10F4B" w:rsidRPr="00B10F4B">
              <w:rPr>
                <w:i/>
                <w:iCs/>
                <w:sz w:val="22"/>
                <w:szCs w:val="28"/>
              </w:rPr>
              <w:t>(vyplní tajemník komise)</w:t>
            </w:r>
          </w:p>
        </w:tc>
      </w:tr>
    </w:tbl>
    <w:p w14:paraId="655C4316" w14:textId="09902789" w:rsidR="00F6657F" w:rsidRPr="00436827" w:rsidRDefault="00F6657F" w:rsidP="00E51806">
      <w:pPr>
        <w:spacing w:after="160" w:line="259" w:lineRule="auto"/>
        <w:rPr>
          <w:sz w:val="22"/>
          <w:szCs w:val="28"/>
        </w:rPr>
      </w:pPr>
    </w:p>
    <w:sectPr w:rsidR="00F6657F" w:rsidRPr="0043682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32E46" w14:textId="77777777" w:rsidR="00D70CAE" w:rsidRDefault="00D70CAE" w:rsidP="00311C73">
      <w:r>
        <w:separator/>
      </w:r>
    </w:p>
  </w:endnote>
  <w:endnote w:type="continuationSeparator" w:id="0">
    <w:p w14:paraId="0A613EEA" w14:textId="77777777" w:rsidR="00D70CAE" w:rsidRDefault="00D70CAE" w:rsidP="0031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0BE85" w14:textId="77777777" w:rsidR="005A5A80" w:rsidRPr="005762A8" w:rsidRDefault="005A5A80" w:rsidP="005A5A80">
    <w:pPr>
      <w:pStyle w:val="Zpat"/>
      <w:pBdr>
        <w:top w:val="single" w:sz="4" w:space="1" w:color="auto"/>
      </w:pBdr>
      <w:jc w:val="center"/>
      <w:rPr>
        <w:sz w:val="22"/>
        <w:szCs w:val="22"/>
      </w:rPr>
    </w:pPr>
    <w:r w:rsidRPr="005762A8">
      <w:rPr>
        <w:sz w:val="22"/>
        <w:szCs w:val="22"/>
      </w:rPr>
      <w:t>MČ Praha-Kunratice</w:t>
    </w:r>
    <w:r w:rsidRPr="005762A8">
      <w:rPr>
        <w:sz w:val="22"/>
        <w:szCs w:val="22"/>
      </w:rPr>
      <w:ptab w:relativeTo="margin" w:alignment="center" w:leader="none"/>
    </w:r>
    <w:r w:rsidRPr="005762A8">
      <w:rPr>
        <w:sz w:val="22"/>
        <w:szCs w:val="22"/>
      </w:rPr>
      <w:t>www.praha-kunratice.cz</w:t>
    </w:r>
    <w:r w:rsidRPr="005762A8">
      <w:rPr>
        <w:sz w:val="22"/>
        <w:szCs w:val="22"/>
      </w:rPr>
      <w:ptab w:relativeTo="margin" w:alignment="right" w:leader="none"/>
    </w:r>
    <w:r w:rsidRPr="005762A8">
      <w:rPr>
        <w:sz w:val="22"/>
        <w:szCs w:val="22"/>
      </w:rPr>
      <w:t>IČO: 00231134</w:t>
    </w:r>
  </w:p>
  <w:p w14:paraId="5AA9DA5E" w14:textId="5B9D730A" w:rsidR="005A5A80" w:rsidRPr="005762A8" w:rsidRDefault="005A5A80" w:rsidP="005A5A80">
    <w:pPr>
      <w:pStyle w:val="Zpat"/>
      <w:jc w:val="center"/>
      <w:rPr>
        <w:sz w:val="22"/>
        <w:szCs w:val="22"/>
      </w:rPr>
    </w:pPr>
    <w:r w:rsidRPr="005762A8">
      <w:rPr>
        <w:sz w:val="22"/>
        <w:szCs w:val="22"/>
      </w:rPr>
      <w:t xml:space="preserve">K Libuši 7/10 </w:t>
    </w:r>
    <w:r w:rsidRPr="005762A8">
      <w:rPr>
        <w:sz w:val="22"/>
        <w:szCs w:val="22"/>
      </w:rPr>
      <w:ptab w:relativeTo="margin" w:alignment="center" w:leader="none"/>
    </w:r>
    <w:r w:rsidR="0092467D" w:rsidRPr="005762A8">
      <w:rPr>
        <w:sz w:val="22"/>
        <w:szCs w:val="22"/>
      </w:rPr>
      <w:t>info</w:t>
    </w:r>
    <w:r w:rsidR="001B5D49" w:rsidRPr="005762A8">
      <w:rPr>
        <w:sz w:val="22"/>
        <w:szCs w:val="22"/>
      </w:rPr>
      <w:t>@praha-kunratice.cz</w:t>
    </w:r>
    <w:r w:rsidRPr="005762A8">
      <w:rPr>
        <w:sz w:val="22"/>
        <w:szCs w:val="22"/>
      </w:rPr>
      <w:ptab w:relativeTo="margin" w:alignment="right" w:leader="none"/>
    </w:r>
    <w:r w:rsidRPr="005762A8">
      <w:rPr>
        <w:sz w:val="22"/>
        <w:szCs w:val="22"/>
      </w:rPr>
      <w:t>DIČ: CZ00231134</w:t>
    </w:r>
  </w:p>
  <w:p w14:paraId="412B3120" w14:textId="052E2786" w:rsidR="00311C73" w:rsidRPr="005762A8" w:rsidRDefault="005A5A80" w:rsidP="005A5A80">
    <w:pPr>
      <w:pStyle w:val="Zpat"/>
      <w:jc w:val="center"/>
      <w:rPr>
        <w:sz w:val="22"/>
        <w:szCs w:val="22"/>
      </w:rPr>
    </w:pPr>
    <w:r w:rsidRPr="005762A8">
      <w:rPr>
        <w:sz w:val="22"/>
        <w:szCs w:val="22"/>
      </w:rPr>
      <w:t>Praha 148 00</w:t>
    </w:r>
    <w:r w:rsidRPr="005762A8">
      <w:rPr>
        <w:sz w:val="22"/>
        <w:szCs w:val="22"/>
      </w:rPr>
      <w:ptab w:relativeTo="margin" w:alignment="center" w:leader="none"/>
    </w:r>
    <w:r w:rsidRPr="005762A8">
      <w:rPr>
        <w:sz w:val="22"/>
        <w:szCs w:val="22"/>
      </w:rPr>
      <w:t>Tel: 244 102 2</w:t>
    </w:r>
    <w:r w:rsidR="0092467D" w:rsidRPr="005762A8">
      <w:rPr>
        <w:sz w:val="22"/>
        <w:szCs w:val="22"/>
      </w:rPr>
      <w:t>14</w:t>
    </w:r>
    <w:r w:rsidRPr="005762A8">
      <w:rPr>
        <w:sz w:val="22"/>
        <w:szCs w:val="22"/>
      </w:rPr>
      <w:ptab w:relativeTo="margin" w:alignment="right" w:leader="none"/>
    </w:r>
    <w:r w:rsidRPr="005762A8">
      <w:rPr>
        <w:sz w:val="22"/>
        <w:szCs w:val="22"/>
      </w:rPr>
      <w:t>DS: cxnbudp</w:t>
    </w:r>
    <w:r w:rsidRPr="005762A8">
      <w:rPr>
        <w:sz w:val="22"/>
        <w:szCs w:val="22"/>
      </w:rPr>
      <w:ptab w:relativeTo="margin" w:alignment="right" w:leader="none"/>
    </w:r>
  </w:p>
  <w:p w14:paraId="2162BFD2" w14:textId="0E1B1515" w:rsidR="005762A8" w:rsidRPr="005A5A80" w:rsidRDefault="005762A8" w:rsidP="005A5A80">
    <w:pPr>
      <w:pStyle w:val="Zpat"/>
      <w:jc w:val="center"/>
    </w:pPr>
    <w:r>
      <w:t>-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37F87" w14:textId="77777777" w:rsidR="00D70CAE" w:rsidRDefault="00D70CAE" w:rsidP="00311C73">
      <w:r>
        <w:separator/>
      </w:r>
    </w:p>
  </w:footnote>
  <w:footnote w:type="continuationSeparator" w:id="0">
    <w:p w14:paraId="2C469857" w14:textId="77777777" w:rsidR="00D70CAE" w:rsidRDefault="00D70CAE" w:rsidP="0031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9360A" w14:textId="77777777" w:rsidR="00311C73" w:rsidRDefault="00A95340">
    <w:pPr>
      <w:pStyle w:val="Zhlav"/>
    </w:pPr>
    <w:r>
      <w:rPr>
        <w:noProof/>
        <w:lang w:eastAsia="en-US"/>
      </w:rPr>
      <w:pict w14:anchorId="56E703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24B22" w14:textId="6022E668" w:rsidR="00D70CAE" w:rsidRDefault="00AB42EE" w:rsidP="00D70CAE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7778926" wp14:editId="3FD57CA1">
          <wp:simplePos x="0" y="0"/>
          <wp:positionH relativeFrom="column">
            <wp:posOffset>167843</wp:posOffset>
          </wp:positionH>
          <wp:positionV relativeFrom="paragraph">
            <wp:posOffset>-179044</wp:posOffset>
          </wp:positionV>
          <wp:extent cx="711835" cy="78359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9" t="13817" r="5766" b="17273"/>
                  <a:stretch/>
                </pic:blipFill>
                <pic:spPr bwMode="auto">
                  <a:xfrm>
                    <a:off x="0" y="0"/>
                    <a:ext cx="71183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1C73" w:rsidRPr="007B2C6A">
      <w:rPr>
        <w:caps/>
        <w:sz w:val="32"/>
        <w:szCs w:val="32"/>
      </w:rPr>
      <w:t>Městská část Praha–Kunratice</w:t>
    </w:r>
  </w:p>
  <w:p w14:paraId="35EDFE72" w14:textId="77777777" w:rsidR="00436827" w:rsidRPr="00D70CAE" w:rsidRDefault="00436827" w:rsidP="00D70CAE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  <w:sz w:val="32"/>
        <w:szCs w:val="32"/>
      </w:rPr>
    </w:pPr>
  </w:p>
  <w:p w14:paraId="76B95AEC" w14:textId="77777777" w:rsidR="00D70CAE" w:rsidRPr="00F12977" w:rsidRDefault="00D70CAE" w:rsidP="00CB049E">
    <w:pPr>
      <w:pStyle w:val="Zhlav"/>
      <w:rPr>
        <w:cap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C936F" w14:textId="77777777" w:rsidR="00311C73" w:rsidRDefault="00A95340">
    <w:pPr>
      <w:pStyle w:val="Zhlav"/>
    </w:pPr>
    <w:r>
      <w:rPr>
        <w:noProof/>
        <w:lang w:eastAsia="en-US"/>
      </w:rPr>
      <w:pict w14:anchorId="7C1AEF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F09C1"/>
    <w:multiLevelType w:val="hybridMultilevel"/>
    <w:tmpl w:val="D98415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411E1"/>
    <w:multiLevelType w:val="hybridMultilevel"/>
    <w:tmpl w:val="1C1A6B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CF171E"/>
    <w:multiLevelType w:val="hybridMultilevel"/>
    <w:tmpl w:val="1CEE5C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AC7988"/>
    <w:multiLevelType w:val="hybridMultilevel"/>
    <w:tmpl w:val="066490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585716"/>
    <w:multiLevelType w:val="hybridMultilevel"/>
    <w:tmpl w:val="066490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253875">
    <w:abstractNumId w:val="0"/>
  </w:num>
  <w:num w:numId="2" w16cid:durableId="627931423">
    <w:abstractNumId w:val="2"/>
  </w:num>
  <w:num w:numId="3" w16cid:durableId="1938443084">
    <w:abstractNumId w:val="4"/>
  </w:num>
  <w:num w:numId="4" w16cid:durableId="798958154">
    <w:abstractNumId w:val="3"/>
  </w:num>
  <w:num w:numId="5" w16cid:durableId="16560293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CAE"/>
    <w:rsid w:val="00080827"/>
    <w:rsid w:val="000D5AA8"/>
    <w:rsid w:val="00174E02"/>
    <w:rsid w:val="00180F8C"/>
    <w:rsid w:val="001B5D49"/>
    <w:rsid w:val="001C36D1"/>
    <w:rsid w:val="00235658"/>
    <w:rsid w:val="002F4930"/>
    <w:rsid w:val="00311C73"/>
    <w:rsid w:val="00331023"/>
    <w:rsid w:val="00373956"/>
    <w:rsid w:val="003E29D4"/>
    <w:rsid w:val="00407C9A"/>
    <w:rsid w:val="00435BAC"/>
    <w:rsid w:val="00436827"/>
    <w:rsid w:val="004C1CB5"/>
    <w:rsid w:val="004E6C13"/>
    <w:rsid w:val="00566BAE"/>
    <w:rsid w:val="005762A8"/>
    <w:rsid w:val="005A5A80"/>
    <w:rsid w:val="0067258A"/>
    <w:rsid w:val="006915FA"/>
    <w:rsid w:val="006950B2"/>
    <w:rsid w:val="006B58C6"/>
    <w:rsid w:val="006D799D"/>
    <w:rsid w:val="006F223E"/>
    <w:rsid w:val="007635C1"/>
    <w:rsid w:val="00773D15"/>
    <w:rsid w:val="007A29FD"/>
    <w:rsid w:val="007B2C6A"/>
    <w:rsid w:val="007D3CB1"/>
    <w:rsid w:val="00865D3F"/>
    <w:rsid w:val="008B471D"/>
    <w:rsid w:val="008F2582"/>
    <w:rsid w:val="0092467D"/>
    <w:rsid w:val="009323B3"/>
    <w:rsid w:val="009866A0"/>
    <w:rsid w:val="009A4349"/>
    <w:rsid w:val="009A6F01"/>
    <w:rsid w:val="009C72CF"/>
    <w:rsid w:val="009D0E2C"/>
    <w:rsid w:val="009D6FEC"/>
    <w:rsid w:val="00A40F50"/>
    <w:rsid w:val="00A55521"/>
    <w:rsid w:val="00A7336B"/>
    <w:rsid w:val="00A87862"/>
    <w:rsid w:val="00A95340"/>
    <w:rsid w:val="00AB42EE"/>
    <w:rsid w:val="00B10E67"/>
    <w:rsid w:val="00B10F4B"/>
    <w:rsid w:val="00B20151"/>
    <w:rsid w:val="00B916F5"/>
    <w:rsid w:val="00C002A1"/>
    <w:rsid w:val="00C5077D"/>
    <w:rsid w:val="00CB049E"/>
    <w:rsid w:val="00D1720F"/>
    <w:rsid w:val="00D45DF1"/>
    <w:rsid w:val="00D63D29"/>
    <w:rsid w:val="00D70CAE"/>
    <w:rsid w:val="00D917A5"/>
    <w:rsid w:val="00DB7120"/>
    <w:rsid w:val="00DD4533"/>
    <w:rsid w:val="00DE0C1D"/>
    <w:rsid w:val="00DE33F0"/>
    <w:rsid w:val="00E46EB2"/>
    <w:rsid w:val="00E51806"/>
    <w:rsid w:val="00EC27C8"/>
    <w:rsid w:val="00ED1BDA"/>
    <w:rsid w:val="00F12977"/>
    <w:rsid w:val="00F54E38"/>
    <w:rsid w:val="00F6657F"/>
    <w:rsid w:val="00FE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CE071C7"/>
  <w15:chartTrackingRefBased/>
  <w15:docId w15:val="{0A393779-AC90-4199-A0E6-7154D0DCC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70C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1C73"/>
  </w:style>
  <w:style w:type="paragraph" w:styleId="Zpat">
    <w:name w:val="footer"/>
    <w:basedOn w:val="Normln"/>
    <w:link w:val="Zpat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1C73"/>
  </w:style>
  <w:style w:type="character" w:styleId="Hypertextovodkaz">
    <w:name w:val="Hyperlink"/>
    <w:basedOn w:val="Standardnpsmoodstavce"/>
    <w:unhideWhenUsed/>
    <w:rsid w:val="00311C73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11C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D70CAE"/>
    <w:pPr>
      <w:ind w:left="720"/>
      <w:contextualSpacing/>
    </w:pPr>
  </w:style>
  <w:style w:type="table" w:styleId="Mkatabulky">
    <w:name w:val="Table Grid"/>
    <w:basedOn w:val="Normlntabulka"/>
    <w:rsid w:val="00D70C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ppl\Users\kubat\Dokumenty\Vlastn&#237;%20&#353;ablony%20Office\Hl.%20Pap&#237;r%20-%20Referent_2021-06-23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631A9-6584-45B4-9A6C-C542C076B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Hl. Papír - Referent_2021-06-23.dotx</Template>
  <TotalTime>240</TotalTime>
  <Pages>1</Pages>
  <Words>68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Kubát</dc:creator>
  <cp:keywords/>
  <dc:description/>
  <cp:lastModifiedBy>Martin Kubát</cp:lastModifiedBy>
  <cp:revision>21</cp:revision>
  <cp:lastPrinted>2023-01-04T13:14:00Z</cp:lastPrinted>
  <dcterms:created xsi:type="dcterms:W3CDTF">2021-09-02T07:53:00Z</dcterms:created>
  <dcterms:modified xsi:type="dcterms:W3CDTF">2023-01-04T13:16:00Z</dcterms:modified>
</cp:coreProperties>
</file>